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C836D" w14:textId="7D8D9F1E" w:rsidR="005C234D" w:rsidRDefault="0090478B" w:rsidP="005C234D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VÍTEJTE V TAJNÉM SPOLEČENSTVÍ STRAK</w:t>
      </w:r>
    </w:p>
    <w:p w14:paraId="3C3F9843" w14:textId="77777777" w:rsidR="0074313C" w:rsidRDefault="0090478B" w:rsidP="0074313C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Víme, kdo zabil Lolu! A někdo z vás je další na řadě</w:t>
      </w:r>
      <w:r w:rsidR="00044770">
        <w:rPr>
          <w:rFonts w:ascii="Arial" w:hAnsi="Arial" w:cs="Arial"/>
          <w:b/>
          <w:bCs/>
          <w:color w:val="000000"/>
          <w:sz w:val="32"/>
          <w:szCs w:val="32"/>
        </w:rPr>
        <w:t>…</w:t>
      </w:r>
    </w:p>
    <w:p w14:paraId="393C61F4" w14:textId="150D59ED" w:rsidR="00BA2BBA" w:rsidRPr="00F47713" w:rsidRDefault="0090478B" w:rsidP="0074313C">
      <w:pPr>
        <w:spacing w:before="100" w:beforeAutospacing="1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 w:rsidR="00BA2BBA" w:rsidRPr="00F4771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Praha </w:t>
      </w:r>
      <w:r w:rsidR="00044770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1</w:t>
      </w:r>
      <w:r>
        <w:rPr>
          <w:rFonts w:ascii="Arial" w:hAnsi="Arial" w:cs="Arial"/>
          <w:i/>
          <w:iCs/>
          <w:color w:val="000000"/>
          <w:sz w:val="22"/>
          <w:szCs w:val="22"/>
          <w:u w:val="single"/>
        </w:rPr>
        <w:t>8</w:t>
      </w:r>
      <w:r w:rsidR="00BA2BBA" w:rsidRPr="00F4771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. </w:t>
      </w:r>
      <w:r w:rsidR="00044770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8</w:t>
      </w:r>
      <w:r w:rsidR="00BA2BBA" w:rsidRPr="00F4771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. 20</w:t>
      </w:r>
      <w:r w:rsidR="005C234D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22</w:t>
      </w:r>
    </w:p>
    <w:p w14:paraId="5C8691E6" w14:textId="6CEEAB95" w:rsidR="00BA2BBA" w:rsidRPr="00F47713" w:rsidRDefault="00BA2BBA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198109A" w14:textId="27ADFAAC" w:rsidR="00BA2BBA" w:rsidRDefault="00AE09A7" w:rsidP="005E4A86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="00D62E6F">
        <w:rPr>
          <w:rFonts w:ascii="Arial" w:hAnsi="Arial" w:cs="Arial"/>
          <w:b/>
          <w:bCs/>
          <w:color w:val="000000"/>
          <w:sz w:val="22"/>
          <w:szCs w:val="22"/>
        </w:rPr>
        <w:t xml:space="preserve">akladatelství </w:t>
      </w:r>
      <w:hyperlink r:id="rId7" w:history="1">
        <w:r w:rsidR="00D62E6F" w:rsidRPr="00D62E6F">
          <w:rPr>
            <w:rStyle w:val="Hypertextovodkaz"/>
            <w:rFonts w:ascii="Arial" w:hAnsi="Arial" w:cs="Arial"/>
            <w:b/>
            <w:bCs/>
            <w:sz w:val="22"/>
            <w:szCs w:val="22"/>
          </w:rPr>
          <w:t>COSMOPOLIS</w:t>
        </w:r>
      </w:hyperlink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ve své ediční řadě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Young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Adult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vydává</w:t>
      </w:r>
      <w:r w:rsidR="0090478B">
        <w:rPr>
          <w:rFonts w:ascii="Arial" w:hAnsi="Arial" w:cs="Arial"/>
          <w:b/>
          <w:bCs/>
          <w:color w:val="000000"/>
          <w:sz w:val="22"/>
          <w:szCs w:val="22"/>
        </w:rPr>
        <w:t xml:space="preserve"> svůj první gotický thriller od autorek Zoe </w:t>
      </w:r>
      <w:proofErr w:type="spellStart"/>
      <w:r w:rsidR="0090478B">
        <w:rPr>
          <w:rFonts w:ascii="Arial" w:hAnsi="Arial" w:cs="Arial"/>
          <w:b/>
          <w:bCs/>
          <w:color w:val="000000"/>
          <w:sz w:val="22"/>
          <w:szCs w:val="22"/>
        </w:rPr>
        <w:t>Sugg</w:t>
      </w:r>
      <w:proofErr w:type="spellEnd"/>
      <w:r w:rsidR="0090478B">
        <w:rPr>
          <w:rFonts w:ascii="Arial" w:hAnsi="Arial" w:cs="Arial"/>
          <w:b/>
          <w:bCs/>
          <w:color w:val="000000"/>
          <w:sz w:val="22"/>
          <w:szCs w:val="22"/>
        </w:rPr>
        <w:t xml:space="preserve"> &amp; Amy </w:t>
      </w:r>
      <w:proofErr w:type="spellStart"/>
      <w:r w:rsidR="0090478B">
        <w:rPr>
          <w:rFonts w:ascii="Arial" w:hAnsi="Arial" w:cs="Arial"/>
          <w:b/>
          <w:bCs/>
          <w:color w:val="000000"/>
          <w:sz w:val="22"/>
          <w:szCs w:val="22"/>
        </w:rPr>
        <w:t>McCulloch</w:t>
      </w:r>
      <w:proofErr w:type="spellEnd"/>
      <w:r w:rsidR="0090478B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 w:rsidR="000875D7">
        <w:rPr>
          <w:rFonts w:ascii="Arial" w:hAnsi="Arial" w:cs="Arial"/>
          <w:b/>
          <w:bCs/>
          <w:color w:val="000000"/>
          <w:sz w:val="22"/>
          <w:szCs w:val="22"/>
        </w:rPr>
        <w:t>Děsivý a napínavý příběh z místa, nad nímž se vznáší hejna zlověstných strak, vám nedá spát.</w:t>
      </w:r>
    </w:p>
    <w:p w14:paraId="58212030" w14:textId="60669142" w:rsidR="0090478B" w:rsidRPr="00F11FD8" w:rsidRDefault="0090478B" w:rsidP="00BA2BBA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Tělo mrtvé dívky se na pláži objevilo ve 23:47 hodin. A zde to celé začíná. Vítejte na prestižní internátní škole na osamělém poloostrově</w:t>
      </w:r>
      <w:r w:rsidR="00F11FD8">
        <w:rPr>
          <w:rFonts w:ascii="Arial" w:hAnsi="Arial" w:cs="Arial"/>
          <w:b/>
          <w:bCs/>
          <w:color w:val="000000"/>
          <w:sz w:val="22"/>
          <w:szCs w:val="22"/>
        </w:rPr>
        <w:t xml:space="preserve"> jižní Anglie. Atmosférou připomíná </w:t>
      </w:r>
      <w:proofErr w:type="spellStart"/>
      <w:r w:rsidR="00F11FD8">
        <w:rPr>
          <w:rFonts w:ascii="Arial" w:hAnsi="Arial" w:cs="Arial"/>
          <w:b/>
          <w:bCs/>
          <w:color w:val="000000"/>
          <w:sz w:val="22"/>
          <w:szCs w:val="22"/>
        </w:rPr>
        <w:t>Potterovy</w:t>
      </w:r>
      <w:proofErr w:type="spellEnd"/>
      <w:r w:rsidR="00F11FD8">
        <w:rPr>
          <w:rFonts w:ascii="Arial" w:hAnsi="Arial" w:cs="Arial"/>
          <w:b/>
          <w:bCs/>
          <w:color w:val="000000"/>
          <w:sz w:val="22"/>
          <w:szCs w:val="22"/>
        </w:rPr>
        <w:t xml:space="preserve"> Bradavice a v jejích středověkých stěnách si připadáte jako ve </w:t>
      </w:r>
      <w:r w:rsidR="00F11FD8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Hře o trůny.</w:t>
      </w:r>
    </w:p>
    <w:p w14:paraId="1A9F70C9" w14:textId="0DB7A5C3" w:rsidR="000D703B" w:rsidRDefault="000D703B" w:rsidP="00BA2BBA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5E292B3" w14:textId="77777777" w:rsidR="00F11FD8" w:rsidRPr="00F11FD8" w:rsidRDefault="00320985" w:rsidP="000D703B">
      <w:pPr>
        <w:spacing w:before="119" w:line="340" w:lineRule="atLeast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F11FD8">
        <w:rPr>
          <w:rFonts w:ascii="Arial" w:hAnsi="Arial" w:cs="Arial"/>
          <w:i/>
          <w:iCs/>
          <w:color w:val="000000"/>
          <w:sz w:val="22"/>
          <w:szCs w:val="22"/>
        </w:rPr>
        <w:t>„</w:t>
      </w:r>
      <w:r w:rsidR="00F11FD8" w:rsidRPr="00F11FD8">
        <w:rPr>
          <w:rFonts w:ascii="Arial" w:hAnsi="Arial" w:cs="Arial"/>
          <w:i/>
          <w:iCs/>
          <w:color w:val="000000"/>
          <w:sz w:val="22"/>
          <w:szCs w:val="22"/>
        </w:rPr>
        <w:t>Milý čtenáři,</w:t>
      </w:r>
    </w:p>
    <w:p w14:paraId="7CD7177D" w14:textId="03E80EFD" w:rsidR="00F11FD8" w:rsidRPr="00F11FD8" w:rsidRDefault="00F11FD8" w:rsidP="000D703B">
      <w:pPr>
        <w:spacing w:before="119" w:line="340" w:lineRule="atLeast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F11FD8">
        <w:rPr>
          <w:rFonts w:ascii="Arial" w:hAnsi="Arial" w:cs="Arial"/>
          <w:i/>
          <w:iCs/>
          <w:color w:val="000000"/>
          <w:sz w:val="22"/>
          <w:szCs w:val="22"/>
        </w:rPr>
        <w:t>přijmi prosím naše pozvání stát se členem</w:t>
      </w:r>
    </w:p>
    <w:p w14:paraId="309DA96C" w14:textId="20F2450B" w:rsidR="00F11FD8" w:rsidRPr="00F11FD8" w:rsidRDefault="00F11FD8" w:rsidP="000D703B">
      <w:pPr>
        <w:spacing w:before="119" w:line="340" w:lineRule="atLeast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F11FD8">
        <w:rPr>
          <w:rFonts w:ascii="Arial" w:hAnsi="Arial" w:cs="Arial"/>
          <w:i/>
          <w:iCs/>
          <w:color w:val="000000"/>
          <w:sz w:val="22"/>
          <w:szCs w:val="22"/>
        </w:rPr>
        <w:t>TAJNÉHO SPOLEČENSTVÍ STRAK.</w:t>
      </w:r>
    </w:p>
    <w:p w14:paraId="7B07281C" w14:textId="77777777" w:rsidR="00F11FD8" w:rsidRPr="00F11FD8" w:rsidRDefault="00F11FD8" w:rsidP="000D703B">
      <w:pPr>
        <w:spacing w:before="119" w:line="340" w:lineRule="atLeast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F11FD8">
        <w:rPr>
          <w:rFonts w:ascii="Arial" w:hAnsi="Arial" w:cs="Arial"/>
          <w:i/>
          <w:iCs/>
          <w:color w:val="000000"/>
          <w:sz w:val="22"/>
          <w:szCs w:val="22"/>
        </w:rPr>
        <w:t>Souhlasíš s tím, že budeš za každou cenu ctít hodnoty zdejší školy,</w:t>
      </w:r>
    </w:p>
    <w:p w14:paraId="4CE70345" w14:textId="55333030" w:rsidR="00F11FD8" w:rsidRPr="00F11FD8" w:rsidRDefault="00F11FD8" w:rsidP="000D703B">
      <w:pPr>
        <w:spacing w:before="119" w:line="340" w:lineRule="atLeast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F11FD8">
        <w:rPr>
          <w:rFonts w:ascii="Arial" w:hAnsi="Arial" w:cs="Arial"/>
          <w:i/>
          <w:iCs/>
          <w:color w:val="000000"/>
          <w:sz w:val="22"/>
          <w:szCs w:val="22"/>
        </w:rPr>
        <w:t>bránit ji před korupcí a ochraňovat její studenty?</w:t>
      </w:r>
    </w:p>
    <w:p w14:paraId="5D9E5447" w14:textId="6257239D" w:rsidR="00F11FD8" w:rsidRPr="00F11FD8" w:rsidRDefault="00F11FD8" w:rsidP="000D703B">
      <w:pPr>
        <w:spacing w:before="119" w:line="340" w:lineRule="atLeast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F11FD8">
        <w:rPr>
          <w:rFonts w:ascii="Arial" w:hAnsi="Arial" w:cs="Arial"/>
          <w:i/>
          <w:iCs/>
          <w:color w:val="000000"/>
          <w:sz w:val="22"/>
          <w:szCs w:val="22"/>
        </w:rPr>
        <w:t>Pokud ano, podepiš tento list – a očekávej další instrukce</w:t>
      </w:r>
      <w:r w:rsidR="00320985" w:rsidRPr="00F11FD8">
        <w:rPr>
          <w:rFonts w:ascii="Arial" w:hAnsi="Arial" w:cs="Arial"/>
          <w:i/>
          <w:iCs/>
          <w:color w:val="000000"/>
          <w:sz w:val="22"/>
          <w:szCs w:val="22"/>
        </w:rPr>
        <w:t>.“</w:t>
      </w:r>
    </w:p>
    <w:p w14:paraId="045F754B" w14:textId="752122CA" w:rsidR="000D703B" w:rsidRDefault="00EE345C" w:rsidP="000D703B">
      <w:pPr>
        <w:spacing w:before="119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06A91C05" wp14:editId="65B5BF83">
            <wp:simplePos x="0" y="0"/>
            <wp:positionH relativeFrom="margin">
              <wp:align>center</wp:align>
            </wp:positionH>
            <wp:positionV relativeFrom="paragraph">
              <wp:posOffset>528320</wp:posOffset>
            </wp:positionV>
            <wp:extent cx="2143125" cy="2143125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985">
        <w:rPr>
          <w:rFonts w:ascii="Arial" w:hAnsi="Arial" w:cs="Arial"/>
          <w:b/>
          <w:bCs/>
          <w:color w:val="000000"/>
          <w:sz w:val="22"/>
          <w:szCs w:val="22"/>
        </w:rPr>
        <w:t xml:space="preserve">– </w:t>
      </w:r>
      <w:r w:rsidR="00F11FD8">
        <w:rPr>
          <w:rFonts w:ascii="Arial" w:hAnsi="Arial" w:cs="Arial"/>
          <w:b/>
          <w:bCs/>
          <w:color w:val="000000"/>
          <w:sz w:val="22"/>
          <w:szCs w:val="22"/>
        </w:rPr>
        <w:t>Pozvánka od Tajného společenství strak</w:t>
      </w:r>
    </w:p>
    <w:p w14:paraId="18E0C469" w14:textId="47131FFF" w:rsidR="0074313C" w:rsidRDefault="0074313C" w:rsidP="000D703B">
      <w:pPr>
        <w:spacing w:before="119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3D4F197" w14:textId="53829D6E" w:rsidR="009A04D7" w:rsidRPr="007A797F" w:rsidRDefault="0074313C" w:rsidP="00BA2BBA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7F6B8C7C" wp14:editId="78EC1C7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4260850" cy="326707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83" cy="327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FD8">
        <w:rPr>
          <w:rFonts w:ascii="Arial" w:hAnsi="Arial" w:cs="Arial"/>
          <w:b/>
          <w:bCs/>
          <w:color w:val="000000"/>
          <w:sz w:val="22"/>
          <w:szCs w:val="22"/>
        </w:rPr>
        <w:t>Straky</w:t>
      </w:r>
    </w:p>
    <w:p w14:paraId="12888CBE" w14:textId="64F62F54" w:rsidR="00300AED" w:rsidRDefault="00F11FD8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Prestižní anglickou internátní školu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Illumen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Hall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zasáhla tragédie.</w:t>
      </w:r>
    </w:p>
    <w:p w14:paraId="7AEA7AF5" w14:textId="4630BD54" w:rsidR="00F11FD8" w:rsidRDefault="00F11FD8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Na pláži je během exkluzivní letní party objeveno tělo studentky Loly s dokonale vytetovaným obrázkem straky na zádech.</w:t>
      </w:r>
    </w:p>
    <w:p w14:paraId="56B37A6D" w14:textId="47491ACD" w:rsidR="00F11FD8" w:rsidRDefault="00F11FD8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Pro novou studentku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Audrey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která se právě přistěhovala z Ameriky a snaží se utéct před vlastní minulostí, je to jen další děsivá věc v novém prostředí.</w:t>
      </w:r>
    </w:p>
    <w:p w14:paraId="5A96129F" w14:textId="02E4E081" w:rsidR="00F11FD8" w:rsidRDefault="00F11FD8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Pro její spolubydlící Ivy je však smrt kamarádky něčím, co se zoufale snaží překonat – a přítomnost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Audrey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jí zpočátku ani trochu nepomáhá.</w:t>
      </w:r>
    </w:p>
    <w:p w14:paraId="340B6340" w14:textId="29B815E8" w:rsidR="00F11FD8" w:rsidRDefault="00F11FD8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Když někdo začne vysílat anonymní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podcast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 zlověstným názvem: </w:t>
      </w:r>
      <w:r>
        <w:rPr>
          <w:rFonts w:ascii="Arial" w:hAnsi="Arial" w:cs="Arial"/>
          <w:i/>
          <w:iCs/>
          <w:color w:val="000000"/>
          <w:sz w:val="22"/>
          <w:szCs w:val="22"/>
        </w:rPr>
        <w:t>Vím, kdo zabil Lolu… A někdo z vás je další na řadě.,</w:t>
      </w:r>
      <w:r>
        <w:rPr>
          <w:rFonts w:ascii="Arial" w:hAnsi="Arial" w:cs="Arial"/>
          <w:color w:val="000000"/>
          <w:sz w:val="22"/>
          <w:szCs w:val="22"/>
        </w:rPr>
        <w:t xml:space="preserve"> zpočátku znepřátelené dívky se spojí.</w:t>
      </w:r>
      <w:r w:rsidR="000875D7">
        <w:rPr>
          <w:rFonts w:ascii="Arial" w:hAnsi="Arial" w:cs="Arial"/>
          <w:color w:val="000000"/>
          <w:sz w:val="22"/>
          <w:szCs w:val="22"/>
        </w:rPr>
        <w:t xml:space="preserve"> A jak jsou hlouběji vtahovány do tajemství strašlivé vraždy, zjišťují, že pod povrchem jejich navenek dokonalé školy se ukrývá něco nebezpečného.</w:t>
      </w:r>
    </w:p>
    <w:p w14:paraId="162D36F5" w14:textId="5601ACF3" w:rsidR="000875D7" w:rsidRPr="00F11FD8" w:rsidRDefault="000875D7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Existuje snad stále Tajné společenství strak? A má něco společného se smrtí Loly?</w:t>
      </w:r>
    </w:p>
    <w:p w14:paraId="0A583264" w14:textId="77E12D9A" w:rsidR="00D15E27" w:rsidRPr="0021511D" w:rsidRDefault="005C234D" w:rsidP="00A525BC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</w:rPr>
        <w:t>3</w:t>
      </w:r>
      <w:r w:rsidR="00300AED">
        <w:rPr>
          <w:rFonts w:ascii="Arial" w:hAnsi="Arial" w:cs="Arial"/>
          <w:b/>
          <w:bCs/>
        </w:rPr>
        <w:t>68</w:t>
      </w:r>
      <w:r w:rsidR="00D15E27" w:rsidRPr="00B62B73">
        <w:rPr>
          <w:rFonts w:ascii="Arial" w:hAnsi="Arial" w:cs="Arial"/>
          <w:b/>
          <w:bCs/>
        </w:rPr>
        <w:t xml:space="preserve"> stran</w:t>
      </w:r>
      <w:r w:rsidR="00D15E27">
        <w:rPr>
          <w:rFonts w:ascii="Arial" w:hAnsi="Arial" w:cs="Arial"/>
          <w:b/>
          <w:bCs/>
        </w:rPr>
        <w:t xml:space="preserve">, </w:t>
      </w:r>
      <w:r w:rsidR="00D15E27" w:rsidRPr="00B62B73">
        <w:rPr>
          <w:rFonts w:ascii="Arial" w:hAnsi="Arial" w:cs="Arial"/>
          <w:b/>
          <w:bCs/>
        </w:rPr>
        <w:t>formát: 145x205</w:t>
      </w:r>
      <w:r w:rsidR="00D15E27">
        <w:rPr>
          <w:rFonts w:ascii="Arial" w:hAnsi="Arial" w:cs="Arial"/>
          <w:b/>
          <w:bCs/>
        </w:rPr>
        <w:t xml:space="preserve">, </w:t>
      </w:r>
      <w:r w:rsidR="000D703B">
        <w:rPr>
          <w:rFonts w:ascii="Arial" w:hAnsi="Arial" w:cs="Arial"/>
          <w:b/>
          <w:bCs/>
        </w:rPr>
        <w:t>brožovaná vazba s klopami</w:t>
      </w:r>
      <w:r w:rsidR="005E3C58">
        <w:rPr>
          <w:rFonts w:ascii="Arial" w:hAnsi="Arial" w:cs="Arial"/>
          <w:b/>
          <w:bCs/>
        </w:rPr>
        <w:t>,</w:t>
      </w:r>
      <w:r w:rsidR="00D15E27">
        <w:rPr>
          <w:rFonts w:ascii="Arial" w:hAnsi="Arial" w:cs="Arial"/>
          <w:b/>
          <w:bCs/>
        </w:rPr>
        <w:t xml:space="preserve"> </w:t>
      </w:r>
      <w:r w:rsidR="004B5D52">
        <w:rPr>
          <w:rFonts w:ascii="Arial" w:hAnsi="Arial" w:cs="Arial"/>
          <w:b/>
          <w:bCs/>
        </w:rPr>
        <w:t>44</w:t>
      </w:r>
      <w:r w:rsidR="00A036B1" w:rsidRPr="00B53827">
        <w:rPr>
          <w:rFonts w:ascii="Arial" w:hAnsi="Arial" w:cs="Arial"/>
          <w:b/>
          <w:bCs/>
        </w:rPr>
        <w:t>9 Kč</w:t>
      </w:r>
    </w:p>
    <w:p w14:paraId="7491CAD1" w14:textId="05C85232" w:rsidR="00D15E27" w:rsidRDefault="00D15E27" w:rsidP="00D15E27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9D4EBA2" w14:textId="71BCDEF8" w:rsidR="00D15E27" w:rsidRPr="000B658F" w:rsidRDefault="00D15E27" w:rsidP="00D15E27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5C234D">
        <w:rPr>
          <w:rFonts w:ascii="Arial" w:hAnsi="Arial" w:cs="Arial"/>
          <w:b/>
          <w:bCs/>
          <w:color w:val="000000"/>
          <w:sz w:val="22"/>
          <w:szCs w:val="22"/>
        </w:rPr>
        <w:t xml:space="preserve">O </w:t>
      </w:r>
      <w:r w:rsidR="00F877F8">
        <w:rPr>
          <w:rFonts w:ascii="Arial" w:hAnsi="Arial" w:cs="Arial"/>
          <w:b/>
          <w:bCs/>
          <w:color w:val="000000"/>
          <w:sz w:val="22"/>
          <w:szCs w:val="22"/>
        </w:rPr>
        <w:t>autorkách</w:t>
      </w:r>
      <w:r w:rsidRPr="005C234D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1EB1A5B8" w14:textId="39B091CF" w:rsidR="00F877F8" w:rsidRDefault="00F877F8" w:rsidP="00F877F8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 w:rsidRPr="00F877F8">
        <w:rPr>
          <w:rFonts w:ascii="Arial" w:hAnsi="Arial" w:cs="Arial"/>
          <w:b/>
          <w:bCs/>
          <w:color w:val="000000"/>
          <w:sz w:val="22"/>
          <w:szCs w:val="22"/>
        </w:rPr>
        <w:t xml:space="preserve">Zoe </w:t>
      </w:r>
      <w:proofErr w:type="spellStart"/>
      <w:r w:rsidRPr="00F877F8">
        <w:rPr>
          <w:rFonts w:ascii="Arial" w:hAnsi="Arial" w:cs="Arial"/>
          <w:b/>
          <w:bCs/>
          <w:color w:val="000000"/>
          <w:sz w:val="22"/>
          <w:szCs w:val="22"/>
        </w:rPr>
        <w:t>Sugg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je britská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vloggerka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youtuberka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 autorka mezinárodně úspěšné knihy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Girl Online. </w:t>
      </w:r>
      <w:r>
        <w:rPr>
          <w:rFonts w:ascii="Arial" w:hAnsi="Arial" w:cs="Arial"/>
          <w:color w:val="000000"/>
          <w:sz w:val="22"/>
          <w:szCs w:val="22"/>
        </w:rPr>
        <w:t xml:space="preserve">Známá je spíše pod přezdívkou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Zoella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 je jednou z novodobých celebrit. Její blog se zabývá módou, kosmetikou, životním stylem, ale řeší i problémy dnešních teenagerů. Její první kniha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Girl Online </w:t>
      </w:r>
      <w:r>
        <w:rPr>
          <w:rFonts w:ascii="Arial" w:hAnsi="Arial" w:cs="Arial"/>
          <w:color w:val="000000"/>
          <w:sz w:val="22"/>
          <w:szCs w:val="22"/>
        </w:rPr>
        <w:t>vyšla v Anglii v roce 2014 a překonala rekord nejprodávanější knihy za první týden.</w:t>
      </w:r>
    </w:p>
    <w:p w14:paraId="202F53CB" w14:textId="3D372C1B" w:rsidR="00F877F8" w:rsidRPr="00F877F8" w:rsidRDefault="00F877F8" w:rsidP="00F877F8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Sledovat ji můžete na IG účtu: </w:t>
      </w:r>
      <w:hyperlink r:id="rId10" w:history="1">
        <w:r w:rsidRPr="00555FE8">
          <w:rPr>
            <w:rStyle w:val="Hypertextovodkaz"/>
            <w:rFonts w:ascii="Arial" w:hAnsi="Arial" w:cs="Arial"/>
            <w:sz w:val="22"/>
            <w:szCs w:val="22"/>
          </w:rPr>
          <w:t>@zoesugg</w:t>
        </w:r>
      </w:hyperlink>
      <w:r w:rsidR="00555FE8">
        <w:rPr>
          <w:rFonts w:ascii="Arial" w:hAnsi="Arial" w:cs="Arial"/>
          <w:color w:val="000000"/>
          <w:sz w:val="22"/>
          <w:szCs w:val="22"/>
        </w:rPr>
        <w:t xml:space="preserve"> a </w:t>
      </w:r>
      <w:hyperlink r:id="rId11" w:history="1">
        <w:r w:rsidR="00555FE8" w:rsidRPr="00555FE8">
          <w:rPr>
            <w:rStyle w:val="Hypertextovodkaz"/>
            <w:rFonts w:ascii="Arial" w:hAnsi="Arial" w:cs="Arial"/>
            <w:sz w:val="22"/>
            <w:szCs w:val="22"/>
          </w:rPr>
          <w:t>@zoella</w:t>
        </w:r>
      </w:hyperlink>
    </w:p>
    <w:p w14:paraId="3BB4B5DD" w14:textId="4025B283" w:rsidR="00F877F8" w:rsidRDefault="00F877F8" w:rsidP="004367F7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4DC6650B" w14:textId="494BAC65" w:rsidR="00F877F8" w:rsidRDefault="00F877F8" w:rsidP="004367F7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  <w:r w:rsidRPr="00F877F8">
        <w:rPr>
          <w:rFonts w:ascii="Arial" w:hAnsi="Arial" w:cs="Arial"/>
          <w:b/>
          <w:bCs/>
          <w:color w:val="000000"/>
          <w:sz w:val="22"/>
          <w:szCs w:val="22"/>
        </w:rPr>
        <w:t xml:space="preserve">Amy </w:t>
      </w:r>
      <w:proofErr w:type="spellStart"/>
      <w:r w:rsidRPr="00F877F8">
        <w:rPr>
          <w:rFonts w:ascii="Arial" w:hAnsi="Arial" w:cs="Arial"/>
          <w:b/>
          <w:bCs/>
          <w:color w:val="000000"/>
          <w:sz w:val="22"/>
          <w:szCs w:val="22"/>
        </w:rPr>
        <w:t>McCulloch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je čínská autorka vyrůstající v Kanadě a nyní žijící v Londýně. Byla redakční ředitelkou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Panguin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Random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House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Children’s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kde vydala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Zoeinu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nyní již mezinárodně bestsellerovou sérií </w:t>
      </w:r>
      <w:r>
        <w:rPr>
          <w:rFonts w:ascii="Arial" w:hAnsi="Arial" w:cs="Arial"/>
          <w:i/>
          <w:iCs/>
          <w:color w:val="000000"/>
          <w:sz w:val="22"/>
          <w:szCs w:val="22"/>
        </w:rPr>
        <w:t>Girl Online.</w:t>
      </w:r>
      <w:r>
        <w:rPr>
          <w:rFonts w:ascii="Arial" w:hAnsi="Arial" w:cs="Arial"/>
          <w:color w:val="000000"/>
          <w:sz w:val="22"/>
          <w:szCs w:val="22"/>
        </w:rPr>
        <w:t xml:space="preserve"> Sama je autorkou YA sérií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Oathbreaker’s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Shadow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Potion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Diaries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Jinxed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>.</w:t>
      </w:r>
    </w:p>
    <w:p w14:paraId="1C5C9E74" w14:textId="08286DDD" w:rsidR="00F8523D" w:rsidRDefault="003C6E19" w:rsidP="004367F7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/>
          <w:iCs/>
          <w:noProof/>
          <w:color w:val="000000"/>
          <w:sz w:val="22"/>
          <w:szCs w:val="22"/>
          <w:u w:val="single"/>
        </w:rPr>
        <w:lastRenderedPageBreak/>
        <w:drawing>
          <wp:anchor distT="0" distB="0" distL="114300" distR="114300" simplePos="0" relativeHeight="251664384" behindDoc="0" locked="0" layoutInCell="1" allowOverlap="1" wp14:anchorId="45187F04" wp14:editId="57B586A0">
            <wp:simplePos x="0" y="0"/>
            <wp:positionH relativeFrom="margin">
              <wp:align>center</wp:align>
            </wp:positionH>
            <wp:positionV relativeFrom="paragraph">
              <wp:posOffset>337185</wp:posOffset>
            </wp:positionV>
            <wp:extent cx="4429125" cy="2959100"/>
            <wp:effectExtent l="0" t="0" r="9525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10118" w14:textId="0285F53E" w:rsidR="00F8523D" w:rsidRDefault="00F8523D" w:rsidP="004367F7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2791D59C" w14:textId="6A7EC3E3" w:rsidR="00507386" w:rsidRDefault="00EB3798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86DB9" wp14:editId="7FC9D748">
                <wp:simplePos x="0" y="0"/>
                <wp:positionH relativeFrom="page">
                  <wp:posOffset>644470</wp:posOffset>
                </wp:positionH>
                <wp:positionV relativeFrom="paragraph">
                  <wp:posOffset>86332</wp:posOffset>
                </wp:positionV>
                <wp:extent cx="6299628" cy="0"/>
                <wp:effectExtent l="0" t="0" r="0" b="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6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5433F0" id="Přímá spojnice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50.75pt,6.8pt" to="546.8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" strokecolor="black [3200]" strokeweight=".5pt">
                <v:stroke joinstyle="miter"/>
                <w10:wrap anchorx="page"/>
              </v:line>
            </w:pict>
          </mc:Fallback>
        </mc:AlternateContent>
      </w:r>
    </w:p>
    <w:p w14:paraId="56C8B352" w14:textId="18F7838F" w:rsidR="00F8523D" w:rsidRDefault="00F8523D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A70BCF5" w14:textId="77777777" w:rsidR="00F8523D" w:rsidRDefault="00F8523D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393A8FB" w14:textId="6C942588" w:rsidR="00D15E27" w:rsidRPr="00B62B73" w:rsidRDefault="00D15E27" w:rsidP="00D15E27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213049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2C6645A" w14:textId="78B50009" w:rsidR="00D15E27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výtisky</w:t>
      </w:r>
    </w:p>
    <w:p w14:paraId="39047582" w14:textId="77777777" w:rsidR="00D15E27" w:rsidRPr="00B62B73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7B1CDE87" w14:textId="77777777" w:rsidR="00D15E27" w:rsidRPr="00B62B73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ukázky z knihy</w:t>
      </w:r>
    </w:p>
    <w:p w14:paraId="1D91ED3C" w14:textId="77777777" w:rsidR="00D15E27" w:rsidRPr="00B62B73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62B73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-res obálka</w:t>
      </w:r>
    </w:p>
    <w:p w14:paraId="132C1AE0" w14:textId="77777777" w:rsidR="00401132" w:rsidRDefault="00401132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  <w:sectPr w:rsidR="00401132" w:rsidSect="00507386">
          <w:headerReference w:type="default" r:id="rId13"/>
          <w:footerReference w:type="default" r:id="rId14"/>
          <w:headerReference w:type="first" r:id="rId15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CFC55FF" w14:textId="77777777" w:rsidR="00507386" w:rsidRDefault="00507386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5F11E61F" w14:textId="1D9EB749" w:rsidR="00507386" w:rsidRDefault="00507386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  <w:sectPr w:rsidR="00507386" w:rsidSect="0021304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1F9FF32B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56408A24" w14:textId="61C19D5C" w:rsidR="00AE3109" w:rsidRPr="00B62B73" w:rsidRDefault="00AE3109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50078E6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E2ABFA8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49078166" w14:textId="77777777" w:rsidR="00AE3109" w:rsidRPr="00B62B73" w:rsidRDefault="00EE345C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6" w:history="1">
        <w:r w:rsidR="00AE3109" w:rsidRPr="000F0767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  <w:r w:rsidR="00AE3109" w:rsidRPr="00B62B73">
        <w:rPr>
          <w:rFonts w:ascii="Arial" w:hAnsi="Arial" w:cs="Arial"/>
          <w:color w:val="000000"/>
          <w:sz w:val="22"/>
          <w:szCs w:val="22"/>
        </w:rPr>
        <w:t>, +420</w:t>
      </w:r>
      <w:r w:rsidR="00AE3109">
        <w:rPr>
          <w:rFonts w:ascii="Arial" w:hAnsi="Arial" w:cs="Arial"/>
          <w:color w:val="000000"/>
          <w:sz w:val="22"/>
          <w:szCs w:val="22"/>
        </w:rPr>
        <w:t> 737 263 431</w:t>
      </w:r>
    </w:p>
    <w:p w14:paraId="3FFBF927" w14:textId="77777777" w:rsidR="00AE3109" w:rsidRDefault="00EE345C" w:rsidP="00AE3109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  <w:hyperlink r:id="rId17" w:history="1">
        <w:r w:rsidR="00AE3109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40921181" w14:textId="77777777" w:rsidR="00AE3109" w:rsidRDefault="00AE3109" w:rsidP="00AE3109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</w:p>
    <w:p w14:paraId="3EB64E84" w14:textId="77777777" w:rsidR="00AE3109" w:rsidRDefault="00AE3109" w:rsidP="00AE310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2EEF0D2" w14:textId="77777777" w:rsidR="00AE3109" w:rsidRPr="00092C05" w:rsidRDefault="00AE3109" w:rsidP="00AE3109">
      <w:pPr>
        <w:spacing w:before="100" w:beforeAutospacing="1"/>
        <w:rPr>
          <w:rFonts w:ascii="Arial" w:hAnsi="Arial" w:cs="Arial"/>
          <w:b/>
          <w:bCs/>
          <w:i/>
          <w:iCs/>
          <w:color w:val="000000"/>
        </w:rPr>
      </w:pPr>
      <w:r w:rsidRPr="00092C05"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363A967" wp14:editId="71667E86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285875" cy="963295"/>
            <wp:effectExtent l="0" t="0" r="0" b="825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35" cy="9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 xml:space="preserve">O společnosti GRADA </w:t>
      </w:r>
      <w:proofErr w:type="spellStart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Publishing</w:t>
      </w:r>
      <w:proofErr w:type="spellEnd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:</w:t>
      </w:r>
    </w:p>
    <w:p w14:paraId="5399A472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4C1AEF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4C1AEF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</w:t>
      </w:r>
    </w:p>
    <w:p w14:paraId="48468281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4C1AEF">
        <w:rPr>
          <w:rFonts w:ascii="Arial" w:hAnsi="Arial" w:cs="Arial"/>
          <w:b/>
          <w:i/>
          <w:iCs/>
          <w:color w:val="000000"/>
        </w:rPr>
        <w:t>GRADA</w:t>
      </w:r>
      <w:r w:rsidRPr="004C1AEF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54096794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lastRenderedPageBreak/>
        <w:t xml:space="preserve">První, u čtenářů úspěšnou značkou je </w:t>
      </w:r>
      <w:r w:rsidRPr="004C1AEF">
        <w:rPr>
          <w:rFonts w:ascii="Arial" w:hAnsi="Arial" w:cs="Arial"/>
          <w:b/>
          <w:i/>
          <w:iCs/>
          <w:color w:val="000000"/>
        </w:rPr>
        <w:t>COSMOPOLIS</w:t>
      </w:r>
      <w:r w:rsidRPr="004C1AEF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07D77502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4C1AEF">
        <w:rPr>
          <w:rFonts w:ascii="Arial" w:hAnsi="Arial" w:cs="Arial"/>
          <w:b/>
          <w:i/>
          <w:iCs/>
          <w:color w:val="000000"/>
        </w:rPr>
        <w:t>BAMBOOK</w:t>
      </w:r>
      <w:r w:rsidRPr="004C1AEF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6FB071D7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395E8B">
        <w:rPr>
          <w:rFonts w:ascii="Arial" w:hAnsi="Arial" w:cs="Arial"/>
          <w:i/>
          <w:iCs/>
          <w:color w:val="000000"/>
        </w:rPr>
        <w:t>Zna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>kou v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>nující se poznání, témat</w:t>
      </w:r>
      <w:r w:rsidRPr="00395E8B">
        <w:rPr>
          <w:rFonts w:ascii="Arial" w:hAnsi="Arial" w:cs="Arial" w:hint="eastAsia"/>
          <w:i/>
          <w:iCs/>
          <w:color w:val="000000"/>
        </w:rPr>
        <w:t>ů</w:t>
      </w:r>
      <w:r w:rsidRPr="00395E8B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 xml:space="preserve"> 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 xml:space="preserve">i ekologii, je </w:t>
      </w:r>
      <w:r w:rsidRPr="00395E8B">
        <w:rPr>
          <w:rFonts w:ascii="Arial" w:hAnsi="Arial" w:cs="Arial"/>
          <w:b/>
          <w:i/>
          <w:iCs/>
          <w:color w:val="000000"/>
        </w:rPr>
        <w:t>ALFERIA</w:t>
      </w:r>
      <w:r w:rsidRPr="00395E8B">
        <w:rPr>
          <w:rFonts w:ascii="Arial" w:hAnsi="Arial" w:cs="Arial"/>
          <w:i/>
          <w:iCs/>
          <w:color w:val="000000"/>
        </w:rPr>
        <w:t>.</w:t>
      </w:r>
    </w:p>
    <w:p w14:paraId="5F0C3413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C1AEF">
        <w:rPr>
          <w:rFonts w:ascii="Arial" w:hAnsi="Arial" w:cs="Arial"/>
          <w:b/>
          <w:i/>
          <w:iCs/>
          <w:color w:val="000000"/>
        </w:rPr>
        <w:t>METAFORA</w:t>
      </w:r>
      <w:r w:rsidRPr="004C1AEF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72369730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4C1AEF">
        <w:rPr>
          <w:rFonts w:ascii="Arial" w:hAnsi="Arial" w:cs="Arial"/>
          <w:b/>
          <w:i/>
          <w:iCs/>
          <w:color w:val="000000"/>
        </w:rPr>
        <w:t>BOOKPORT</w:t>
      </w:r>
      <w:r w:rsidRPr="004C1AEF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335307EC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color w:val="000000"/>
        </w:rPr>
      </w:pPr>
      <w:r w:rsidRPr="004C1AEF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9" w:history="1">
        <w:r w:rsidRPr="004C1AEF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4C1AEF">
        <w:rPr>
          <w:rFonts w:ascii="Arial" w:hAnsi="Arial" w:cs="Arial"/>
          <w:b/>
          <w:bCs/>
          <w:i/>
          <w:iCs/>
          <w:color w:val="000000"/>
        </w:rPr>
        <w:t>.</w:t>
      </w:r>
    </w:p>
    <w:p w14:paraId="6A419DC7" w14:textId="77777777" w:rsidR="00F47713" w:rsidRDefault="00F47713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24ECDDB" w14:textId="40EBFC6F" w:rsidR="00F47713" w:rsidRPr="00F47713" w:rsidRDefault="00F47713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24296D5" w14:textId="59339F99" w:rsidR="00BA2BBA" w:rsidRPr="00F47713" w:rsidRDefault="00BA2BBA" w:rsidP="00BA2BBA">
      <w:pPr>
        <w:spacing w:before="100" w:beforeAutospacing="1"/>
        <w:rPr>
          <w:rFonts w:ascii="Arial" w:hAnsi="Arial" w:cs="Arial"/>
          <w:color w:val="000000"/>
        </w:rPr>
      </w:pPr>
    </w:p>
    <w:sectPr w:rsidR="00BA2BBA" w:rsidRPr="00F47713" w:rsidSect="00D15E27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17768" w14:textId="77777777" w:rsidR="001C44F9" w:rsidRDefault="001C44F9">
      <w:r>
        <w:separator/>
      </w:r>
    </w:p>
  </w:endnote>
  <w:endnote w:type="continuationSeparator" w:id="0">
    <w:p w14:paraId="7AAC0E49" w14:textId="77777777" w:rsidR="001C44F9" w:rsidRDefault="001C4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95598" w14:textId="77777777" w:rsidR="005B2D9E" w:rsidRPr="00193E84" w:rsidRDefault="005B2D9E" w:rsidP="00193E84">
    <w:pPr>
      <w:pStyle w:val="Zpat"/>
    </w:pPr>
    <w:r>
      <w:rPr>
        <w:noProof/>
      </w:rPr>
      <w:drawing>
        <wp:anchor distT="0" distB="0" distL="114300" distR="114300" simplePos="0" relativeHeight="251672064" behindDoc="0" locked="0" layoutInCell="1" allowOverlap="1" wp14:anchorId="386895F3" wp14:editId="1F4D66FE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7EA93" w14:textId="77777777" w:rsidR="001C44F9" w:rsidRDefault="001C44F9">
      <w:r>
        <w:separator/>
      </w:r>
    </w:p>
  </w:footnote>
  <w:footnote w:type="continuationSeparator" w:id="0">
    <w:p w14:paraId="373A9764" w14:textId="77777777" w:rsidR="001C44F9" w:rsidRDefault="001C4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22FB1" w14:textId="24818879" w:rsidR="005B2D9E" w:rsidRDefault="00251FD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74112" behindDoc="0" locked="0" layoutInCell="1" allowOverlap="1" wp14:anchorId="7B5B682C" wp14:editId="185D3E2F">
          <wp:simplePos x="0" y="0"/>
          <wp:positionH relativeFrom="column">
            <wp:posOffset>-43815</wp:posOffset>
          </wp:positionH>
          <wp:positionV relativeFrom="paragraph">
            <wp:posOffset>-97790</wp:posOffset>
          </wp:positionV>
          <wp:extent cx="942975" cy="817245"/>
          <wp:effectExtent l="0" t="0" r="0" b="0"/>
          <wp:wrapNone/>
          <wp:docPr id="14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CC6534" w14:textId="77777777" w:rsidR="005B2D9E" w:rsidRPr="00C23107" w:rsidRDefault="005B2D9E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A6D4E9D" wp14:editId="4E6DD9A4">
              <wp:simplePos x="0" y="0"/>
              <wp:positionH relativeFrom="column">
                <wp:posOffset>1266825</wp:posOffset>
              </wp:positionH>
              <wp:positionV relativeFrom="paragraph">
                <wp:posOffset>195580</wp:posOffset>
              </wp:positionV>
              <wp:extent cx="2519680" cy="241935"/>
              <wp:effectExtent l="0" t="0" r="0" b="0"/>
              <wp:wrapNone/>
              <wp:docPr id="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D956C9" w14:textId="73B17880" w:rsidR="005B2D9E" w:rsidRDefault="00251FDB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6D4E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9.75pt;margin-top:15.4pt;width:198.4pt;height:19.05pt;z-index:251666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" strokecolor="white">
              <v:fill opacity="0"/>
              <v:textbox inset="0,0,0,0">
                <w:txbxContent>
                  <w:p w14:paraId="4DD956C9" w14:textId="73B17880" w:rsidR="005B2D9E" w:rsidRDefault="00251FDB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  <w:r w:rsidRPr="00C23107">
      <w:rPr>
        <w:rFonts w:ascii="Arial" w:hAnsi="Arial"/>
        <w:color w:val="7F7F7F"/>
        <w:sz w:val="24"/>
        <w:szCs w:val="24"/>
      </w:rPr>
      <w:tab/>
    </w:r>
  </w:p>
  <w:p w14:paraId="365355CE" w14:textId="77777777" w:rsidR="005B2D9E" w:rsidRDefault="005B2D9E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743451D" wp14:editId="1ABF4FE4">
              <wp:simplePos x="0" y="0"/>
              <wp:positionH relativeFrom="column">
                <wp:posOffset>1266825</wp:posOffset>
              </wp:positionH>
              <wp:positionV relativeFrom="paragraph">
                <wp:posOffset>280670</wp:posOffset>
              </wp:positionV>
              <wp:extent cx="5072380" cy="0"/>
              <wp:effectExtent l="0" t="0" r="0" b="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723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AAB25" id="Line 2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75pt,22.1pt" to="499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C60BD" w14:textId="77777777" w:rsidR="005B2D9E" w:rsidRDefault="005B2D9E">
    <w:pPr>
      <w:pStyle w:val="Zhlav"/>
    </w:pPr>
    <w:r>
      <w:rPr>
        <w:noProof/>
      </w:rPr>
      <w:drawing>
        <wp:anchor distT="0" distB="0" distL="114300" distR="114300" simplePos="0" relativeHeight="251671040" behindDoc="0" locked="0" layoutInCell="1" allowOverlap="1" wp14:anchorId="7774DE56" wp14:editId="59826EB2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2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7BDD7A67" wp14:editId="7AADB627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11" name="Textové po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AAA5D8" w14:textId="77777777" w:rsidR="005B2D9E" w:rsidRPr="00C23107" w:rsidRDefault="005B2D9E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7CA90111" w14:textId="77777777" w:rsidR="005B2D9E" w:rsidRDefault="005B2D9E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DD7A67" id="_x0000_t202" coordsize="21600,21600" o:spt="202" path="m,l,21600r21600,l21600,xe">
              <v:stroke joinstyle="miter"/>
              <v:path gradientshapeok="t" o:connecttype="rect"/>
            </v:shapetype>
            <v:shape id="Textové pole 11" o:spid="_x0000_s1027" type="#_x0000_t202" style="position:absolute;margin-left:111.75pt;margin-top:28pt;width:204.1pt;height:19.05pt;z-index:251668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" strokecolor="white">
              <v:fill opacity="0"/>
              <v:textbox inset="0,0,0,0">
                <w:txbxContent>
                  <w:p w14:paraId="1BAAA5D8" w14:textId="77777777" w:rsidR="005B2D9E" w:rsidRPr="00C23107" w:rsidRDefault="005B2D9E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7CA90111" w14:textId="77777777" w:rsidR="005B2D9E" w:rsidRDefault="005B2D9E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7531F65E" wp14:editId="18C56C43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166CA" id="Line 11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lkKED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0016" behindDoc="0" locked="0" layoutInCell="1" allowOverlap="1" wp14:anchorId="68D70068" wp14:editId="1B378D38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9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44714"/>
    <w:multiLevelType w:val="hybridMultilevel"/>
    <w:tmpl w:val="014E4C16"/>
    <w:lvl w:ilvl="0" w:tplc="D5F24F3C">
      <w:start w:val="36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A781F"/>
    <w:multiLevelType w:val="hybridMultilevel"/>
    <w:tmpl w:val="222A2C16"/>
    <w:lvl w:ilvl="0" w:tplc="E21A8CFC">
      <w:start w:val="2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579165">
    <w:abstractNumId w:val="1"/>
  </w:num>
  <w:num w:numId="2" w16cid:durableId="2023703178">
    <w:abstractNumId w:val="2"/>
  </w:num>
  <w:num w:numId="3" w16cid:durableId="471101914">
    <w:abstractNumId w:val="0"/>
  </w:num>
  <w:num w:numId="4" w16cid:durableId="13870704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E27"/>
    <w:rsid w:val="000306B5"/>
    <w:rsid w:val="00044770"/>
    <w:rsid w:val="00062100"/>
    <w:rsid w:val="00072F33"/>
    <w:rsid w:val="000875D7"/>
    <w:rsid w:val="000A4500"/>
    <w:rsid w:val="000B687A"/>
    <w:rsid w:val="000C1A21"/>
    <w:rsid w:val="000C2FCE"/>
    <w:rsid w:val="000D703B"/>
    <w:rsid w:val="000E6DF3"/>
    <w:rsid w:val="00125472"/>
    <w:rsid w:val="001A198A"/>
    <w:rsid w:val="001C44F9"/>
    <w:rsid w:val="001E7504"/>
    <w:rsid w:val="002057D4"/>
    <w:rsid w:val="00213049"/>
    <w:rsid w:val="0021511D"/>
    <w:rsid w:val="00251FDB"/>
    <w:rsid w:val="0027441D"/>
    <w:rsid w:val="002A718D"/>
    <w:rsid w:val="002A76F4"/>
    <w:rsid w:val="00300AED"/>
    <w:rsid w:val="00320985"/>
    <w:rsid w:val="00333F7C"/>
    <w:rsid w:val="0037384B"/>
    <w:rsid w:val="00390434"/>
    <w:rsid w:val="0039299D"/>
    <w:rsid w:val="003C1FC5"/>
    <w:rsid w:val="003C6E19"/>
    <w:rsid w:val="00401132"/>
    <w:rsid w:val="004111AE"/>
    <w:rsid w:val="00414B0A"/>
    <w:rsid w:val="00421AEE"/>
    <w:rsid w:val="00433CD4"/>
    <w:rsid w:val="004367F7"/>
    <w:rsid w:val="00441692"/>
    <w:rsid w:val="004B3D7D"/>
    <w:rsid w:val="004B5D52"/>
    <w:rsid w:val="004D2119"/>
    <w:rsid w:val="004F0543"/>
    <w:rsid w:val="004F0B9B"/>
    <w:rsid w:val="004F3A7E"/>
    <w:rsid w:val="00500853"/>
    <w:rsid w:val="00507386"/>
    <w:rsid w:val="00515363"/>
    <w:rsid w:val="00555FE8"/>
    <w:rsid w:val="00556AB7"/>
    <w:rsid w:val="005B2D9E"/>
    <w:rsid w:val="005C234D"/>
    <w:rsid w:val="005D4A58"/>
    <w:rsid w:val="005E3C58"/>
    <w:rsid w:val="005E4A86"/>
    <w:rsid w:val="0063391F"/>
    <w:rsid w:val="0066365F"/>
    <w:rsid w:val="00682033"/>
    <w:rsid w:val="00691C59"/>
    <w:rsid w:val="006A4398"/>
    <w:rsid w:val="006C2610"/>
    <w:rsid w:val="006C4603"/>
    <w:rsid w:val="00702399"/>
    <w:rsid w:val="00723835"/>
    <w:rsid w:val="00742AAB"/>
    <w:rsid w:val="0074313C"/>
    <w:rsid w:val="00760949"/>
    <w:rsid w:val="0076673B"/>
    <w:rsid w:val="00793A65"/>
    <w:rsid w:val="007A3854"/>
    <w:rsid w:val="007A5207"/>
    <w:rsid w:val="007A797F"/>
    <w:rsid w:val="007B5C15"/>
    <w:rsid w:val="007D15AC"/>
    <w:rsid w:val="008639DC"/>
    <w:rsid w:val="008650CF"/>
    <w:rsid w:val="0086755A"/>
    <w:rsid w:val="00882A48"/>
    <w:rsid w:val="008949B0"/>
    <w:rsid w:val="00894F97"/>
    <w:rsid w:val="008B1167"/>
    <w:rsid w:val="008C3F95"/>
    <w:rsid w:val="008D0911"/>
    <w:rsid w:val="008E008E"/>
    <w:rsid w:val="008F15A3"/>
    <w:rsid w:val="008F2489"/>
    <w:rsid w:val="0090478B"/>
    <w:rsid w:val="009204B6"/>
    <w:rsid w:val="00924210"/>
    <w:rsid w:val="009632EF"/>
    <w:rsid w:val="00971EE9"/>
    <w:rsid w:val="00980DCA"/>
    <w:rsid w:val="0098529E"/>
    <w:rsid w:val="00996368"/>
    <w:rsid w:val="009A04D7"/>
    <w:rsid w:val="009A5D91"/>
    <w:rsid w:val="009B36BC"/>
    <w:rsid w:val="009C3919"/>
    <w:rsid w:val="009E67EF"/>
    <w:rsid w:val="00A036B1"/>
    <w:rsid w:val="00A23ECE"/>
    <w:rsid w:val="00A525BC"/>
    <w:rsid w:val="00A71405"/>
    <w:rsid w:val="00A727EA"/>
    <w:rsid w:val="00AA628F"/>
    <w:rsid w:val="00AB4AC6"/>
    <w:rsid w:val="00AD076F"/>
    <w:rsid w:val="00AE09A7"/>
    <w:rsid w:val="00AE3109"/>
    <w:rsid w:val="00B5021A"/>
    <w:rsid w:val="00B53827"/>
    <w:rsid w:val="00B578B9"/>
    <w:rsid w:val="00BA2BBA"/>
    <w:rsid w:val="00BA5EB7"/>
    <w:rsid w:val="00BC311B"/>
    <w:rsid w:val="00BC682F"/>
    <w:rsid w:val="00BD668B"/>
    <w:rsid w:val="00BF591A"/>
    <w:rsid w:val="00C000EC"/>
    <w:rsid w:val="00C016B8"/>
    <w:rsid w:val="00C23107"/>
    <w:rsid w:val="00C27DD5"/>
    <w:rsid w:val="00C42F17"/>
    <w:rsid w:val="00C8302B"/>
    <w:rsid w:val="00CA6972"/>
    <w:rsid w:val="00CE04A4"/>
    <w:rsid w:val="00D02FFD"/>
    <w:rsid w:val="00D1278B"/>
    <w:rsid w:val="00D15E27"/>
    <w:rsid w:val="00D211D3"/>
    <w:rsid w:val="00D60A99"/>
    <w:rsid w:val="00D61D03"/>
    <w:rsid w:val="00D62E6F"/>
    <w:rsid w:val="00D67FAA"/>
    <w:rsid w:val="00D903B0"/>
    <w:rsid w:val="00DC2B09"/>
    <w:rsid w:val="00DF75A0"/>
    <w:rsid w:val="00E06164"/>
    <w:rsid w:val="00E16870"/>
    <w:rsid w:val="00E336C9"/>
    <w:rsid w:val="00E40F13"/>
    <w:rsid w:val="00E62117"/>
    <w:rsid w:val="00E649D4"/>
    <w:rsid w:val="00EB3798"/>
    <w:rsid w:val="00ED680E"/>
    <w:rsid w:val="00EE345C"/>
    <w:rsid w:val="00F04100"/>
    <w:rsid w:val="00F11FD8"/>
    <w:rsid w:val="00F47713"/>
    <w:rsid w:val="00F64D38"/>
    <w:rsid w:val="00F713B4"/>
    <w:rsid w:val="00F73780"/>
    <w:rsid w:val="00F8523D"/>
    <w:rsid w:val="00F877F8"/>
    <w:rsid w:val="00FB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28F422"/>
  <w15:chartTrackingRefBased/>
  <w15:docId w15:val="{18552246-CB76-4C9B-92FE-FA68DCB2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51FDB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link w:val="ZpatChar"/>
    <w:pPr>
      <w:tabs>
        <w:tab w:val="center" w:pos="4819"/>
        <w:tab w:val="right" w:pos="9071"/>
      </w:tabs>
    </w:pPr>
  </w:style>
  <w:style w:type="paragraph" w:styleId="Zhlav">
    <w:name w:val="header"/>
    <w:basedOn w:val="Normln"/>
    <w:link w:val="ZhlavChar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15E27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D62E6F"/>
    <w:rPr>
      <w:color w:val="605E5C"/>
      <w:shd w:val="clear" w:color="auto" w:fill="E1DFDD"/>
    </w:rPr>
  </w:style>
  <w:style w:type="character" w:customStyle="1" w:styleId="ZpatChar">
    <w:name w:val="Zápatí Char"/>
    <w:basedOn w:val="Standardnpsmoodstavce"/>
    <w:link w:val="Zpat"/>
    <w:rsid w:val="005B2D9E"/>
    <w:rPr>
      <w:rFonts w:ascii="Wide Latin" w:hAnsi="Wide Latin"/>
    </w:rPr>
  </w:style>
  <w:style w:type="character" w:customStyle="1" w:styleId="ZhlavChar">
    <w:name w:val="Záhlaví Char"/>
    <w:basedOn w:val="Standardnpsmoodstavce"/>
    <w:link w:val="Zhlav"/>
    <w:rsid w:val="005B2D9E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F852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cosmopolis.cz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grada.cz/" TargetMode="External"/><Relationship Id="rId2" Type="http://schemas.openxmlformats.org/officeDocument/2006/relationships/styles" Target="styles.xml"/><Relationship Id="rId16" Type="http://schemas.openxmlformats.org/officeDocument/2006/relationships/hyperlink" Target="mailto:baresova@grada.cz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oella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instagram.com/zoesugg/" TargetMode="External"/><Relationship Id="rId19" Type="http://schemas.openxmlformats.org/officeDocument/2006/relationships/hyperlink" Target="http://www.grada.c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-COSMOPOLIS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TZ_GRADA-COSMOPOLIS</Template>
  <TotalTime>502</TotalTime>
  <Pages>4</Pages>
  <Words>606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4270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Veronika Barešová</cp:lastModifiedBy>
  <cp:revision>43</cp:revision>
  <cp:lastPrinted>2005-11-10T11:15:00Z</cp:lastPrinted>
  <dcterms:created xsi:type="dcterms:W3CDTF">2021-12-01T08:56:00Z</dcterms:created>
  <dcterms:modified xsi:type="dcterms:W3CDTF">2022-08-24T13:46:00Z</dcterms:modified>
</cp:coreProperties>
</file>